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2EBA5" w14:textId="0B49450F" w:rsidR="00072D54" w:rsidRDefault="00072D54" w:rsidP="00072D54">
      <w:pPr>
        <w:pStyle w:val="Headline1"/>
      </w:pPr>
      <w:r>
        <w:t>Nordisk Clean Solutions stärker sitt erbjudande inom professionell diskservice – breddar med hygien- och rengöringslösningar</w:t>
      </w:r>
    </w:p>
    <w:p w14:paraId="3ED8E491" w14:textId="77777777" w:rsidR="00072D54" w:rsidRDefault="00072D54" w:rsidP="00072D54">
      <w:pPr>
        <w:pStyle w:val="Text"/>
      </w:pPr>
    </w:p>
    <w:p w14:paraId="7276F9AC" w14:textId="75B86A74" w:rsidR="00072D54" w:rsidRPr="00072D54" w:rsidRDefault="00072D54" w:rsidP="00072D54">
      <w:pPr>
        <w:pStyle w:val="Text"/>
        <w:spacing w:after="360"/>
        <w:rPr>
          <w:b/>
          <w:bCs/>
        </w:rPr>
      </w:pPr>
      <w:r w:rsidRPr="00072D54">
        <w:rPr>
          <w:b/>
          <w:bCs/>
        </w:rPr>
        <w:t>Den professionella diskbranschen förändras. Kunder efterfrågar i allt högre grad helhetslösningar snarare än enskilda produkter, ett skifte från att köpa en maskin till att köpa ett resultat. Nordisk Clean Solutions (Nor:disk) tar nu ett avgörande steg i den riktningen med egna hygien- och rengöringslösningar.</w:t>
      </w:r>
    </w:p>
    <w:p w14:paraId="32FCE1FF" w14:textId="77777777" w:rsidR="00072D54" w:rsidRDefault="00072D54" w:rsidP="00072D54">
      <w:pPr>
        <w:pStyle w:val="Text"/>
        <w:spacing w:after="360"/>
      </w:pPr>
      <w:r>
        <w:t>Genom Nor:disks moderbolag Sandberg Developments förvärv av svenska Rekal, en tillverkare av miljömärkta hygien- och rengöringsprodukter med en etablerad serviceorganisation i hela landet, kan Nor:disk för första gången erbjuda ett fullt integrerat diskrum på den nordiska marknaden. Maskiner, kemikalier, förbrukningsvaror och service samlas hos en leverantör, med ett gemensamt ansvar för drift och driftsäkerhet.</w:t>
      </w:r>
    </w:p>
    <w:p w14:paraId="070E43F6" w14:textId="21C57568" w:rsidR="00072D54" w:rsidRDefault="00072D54" w:rsidP="00072D54">
      <w:pPr>
        <w:pStyle w:val="Text"/>
        <w:spacing w:after="360"/>
      </w:pPr>
      <w:r>
        <w:t>Nor:disk och systerbolaget Silanos har sedan 2019 utvecklat produkter och erbjudanden tillsammans. Samarbetet har redan resulterat i ett brett sortiment av professionell diskservice för storkök, industri och offentlig sektor. Med Rekal är värdekedjan nu komplett.</w:t>
      </w:r>
    </w:p>
    <w:p w14:paraId="4951FABA" w14:textId="77777777" w:rsidR="00072D54" w:rsidRPr="00A24F6A" w:rsidRDefault="00072D54" w:rsidP="00A24F6A">
      <w:pPr>
        <w:pStyle w:val="Heading4"/>
        <w:spacing w:line="360" w:lineRule="auto"/>
        <w:rPr>
          <w:rFonts w:ascii="Arial" w:hAnsi="Arial" w:cs="Arial"/>
        </w:rPr>
      </w:pPr>
      <w:r w:rsidRPr="00A24F6A">
        <w:rPr>
          <w:rFonts w:ascii="Arial" w:hAnsi="Arial" w:cs="Arial"/>
        </w:rPr>
        <w:t xml:space="preserve">“Vi har länge sett att marknaden rör sig mot helhetslösningar och prenumerationsmodeller. Det kräver att vi tar ett bredare ansvar, inte bara för maskinen, utan för hela diskrummets funktion. På den nordiska marknaden kan vi nu göra det”, säger Mikael Samuelsson, </w:t>
      </w:r>
      <w:proofErr w:type="spellStart"/>
      <w:r w:rsidRPr="00A24F6A">
        <w:rPr>
          <w:rFonts w:ascii="Arial" w:hAnsi="Arial" w:cs="Arial"/>
        </w:rPr>
        <w:t>vd</w:t>
      </w:r>
      <w:proofErr w:type="spellEnd"/>
      <w:r w:rsidRPr="00A24F6A">
        <w:rPr>
          <w:rFonts w:ascii="Arial" w:hAnsi="Arial" w:cs="Arial"/>
        </w:rPr>
        <w:t xml:space="preserve"> </w:t>
      </w:r>
      <w:proofErr w:type="spellStart"/>
      <w:r w:rsidRPr="00A24F6A">
        <w:rPr>
          <w:rFonts w:ascii="Arial" w:hAnsi="Arial" w:cs="Arial"/>
        </w:rPr>
        <w:t>på</w:t>
      </w:r>
      <w:proofErr w:type="spellEnd"/>
      <w:r w:rsidRPr="00A24F6A">
        <w:rPr>
          <w:rFonts w:ascii="Arial" w:hAnsi="Arial" w:cs="Arial"/>
        </w:rPr>
        <w:t xml:space="preserve"> </w:t>
      </w:r>
      <w:proofErr w:type="gramStart"/>
      <w:r w:rsidRPr="00A24F6A">
        <w:rPr>
          <w:rFonts w:ascii="Arial" w:hAnsi="Arial" w:cs="Arial"/>
        </w:rPr>
        <w:t>Nor:disk</w:t>
      </w:r>
      <w:proofErr w:type="gramEnd"/>
      <w:r w:rsidRPr="00A24F6A">
        <w:rPr>
          <w:rFonts w:ascii="Arial" w:hAnsi="Arial" w:cs="Arial"/>
        </w:rPr>
        <w:t>.</w:t>
      </w:r>
    </w:p>
    <w:p w14:paraId="671C9FB8" w14:textId="77777777" w:rsidR="00072D54" w:rsidRPr="00072D54" w:rsidRDefault="00072D54" w:rsidP="00072D54"/>
    <w:p w14:paraId="1EC649EB" w14:textId="77777777" w:rsidR="00072D54" w:rsidRDefault="00072D54" w:rsidP="00072D54">
      <w:pPr>
        <w:pStyle w:val="Text"/>
        <w:spacing w:after="360"/>
      </w:pPr>
      <w:r>
        <w:t>Bakom Nor:disk, Silanos och Rekal finns en gemensam ägare, en gemensam strategi och en delad övertygelse om vart branschen är på väg. Genom att samla koncernens resurser tar bolagen nu nästa steg mot ett erbjudande som sätter standarden för det professionella diskrummet i Europa.</w:t>
      </w:r>
    </w:p>
    <w:p w14:paraId="1DCE7F08" w14:textId="77777777" w:rsidR="00072D54" w:rsidRDefault="00072D54" w:rsidP="00072D54">
      <w:pPr>
        <w:pStyle w:val="Text"/>
        <w:spacing w:after="360"/>
      </w:pPr>
      <w:r>
        <w:lastRenderedPageBreak/>
        <w:t>Det gemensamma erbjudandet omfattar diskmaskiner för olika behov och segment, samt tjänster och prenumerationsmodeller. Med Rekal kompletteras erbjudandet med hygien- och rengöringsprodukter och en specialiserad serviceorganisation i Norden.</w:t>
      </w:r>
    </w:p>
    <w:p w14:paraId="35B912E4" w14:textId="77777777" w:rsidR="00A24F6A" w:rsidRDefault="00A24F6A" w:rsidP="00072D54">
      <w:pPr>
        <w:pStyle w:val="Text"/>
        <w:spacing w:after="360"/>
        <w:rPr>
          <w:b/>
          <w:bCs/>
        </w:rPr>
      </w:pPr>
    </w:p>
    <w:p w14:paraId="32AB9BF8" w14:textId="77777777" w:rsidR="00A24F6A" w:rsidRDefault="00A24F6A" w:rsidP="00072D54">
      <w:pPr>
        <w:pStyle w:val="Text"/>
        <w:spacing w:after="360"/>
        <w:rPr>
          <w:b/>
          <w:bCs/>
        </w:rPr>
      </w:pPr>
    </w:p>
    <w:p w14:paraId="551907FA" w14:textId="181682FB" w:rsidR="00072D54" w:rsidRPr="00072D54" w:rsidRDefault="00072D54" w:rsidP="00072D54">
      <w:pPr>
        <w:pStyle w:val="Text"/>
        <w:spacing w:after="360"/>
        <w:rPr>
          <w:b/>
          <w:bCs/>
        </w:rPr>
      </w:pPr>
      <w:r w:rsidRPr="00072D54">
        <w:rPr>
          <w:b/>
          <w:bCs/>
        </w:rPr>
        <w:t>För mer information, kontakta:</w:t>
      </w:r>
      <w:r>
        <w:rPr>
          <w:b/>
          <w:bCs/>
        </w:rPr>
        <w:br/>
      </w:r>
      <w:r>
        <w:t xml:space="preserve">Mikael Samuelsson, VD Nordisk Clean Solutions AB </w:t>
      </w:r>
      <w:r>
        <w:br/>
        <w:t>m</w:t>
      </w:r>
      <w:r>
        <w:t xml:space="preserve">ikael.samuelsson@nordiskclean.com </w:t>
      </w:r>
      <w:r>
        <w:br/>
      </w:r>
      <w:r>
        <w:t>0705-22 03 57</w:t>
      </w:r>
    </w:p>
    <w:p w14:paraId="7A327C23" w14:textId="77777777" w:rsidR="00072D54" w:rsidRPr="00072D54" w:rsidRDefault="00072D54" w:rsidP="00072D54">
      <w:pPr>
        <w:pStyle w:val="Text"/>
        <w:rPr>
          <w:b/>
          <w:bCs/>
        </w:rPr>
      </w:pPr>
      <w:r w:rsidRPr="00072D54">
        <w:rPr>
          <w:b/>
          <w:bCs/>
        </w:rPr>
        <w:t xml:space="preserve">Om Nordisk Clean Solutions </w:t>
      </w:r>
    </w:p>
    <w:p w14:paraId="7DD14F56" w14:textId="77777777" w:rsidR="00072D54" w:rsidRDefault="00072D54" w:rsidP="00072D54">
      <w:pPr>
        <w:pStyle w:val="Text"/>
        <w:spacing w:after="360"/>
      </w:pPr>
      <w:r>
        <w:t>Nor:disk är en ledande leverantör av professionell diskteknik för storkök, industri och offentlig sektor med verksamhet i Norden och internationellt. Bolaget grundades 1987 och ingår i Sandberg Development-koncernen. Nor:disk har huvudkontor i Malmö med verksamhet i Frankrike, Singapore och Indien.</w:t>
      </w:r>
    </w:p>
    <w:p w14:paraId="0A0D05C1" w14:textId="77777777" w:rsidR="00072D54" w:rsidRPr="00072D54" w:rsidRDefault="00072D54" w:rsidP="00072D54">
      <w:pPr>
        <w:pStyle w:val="Text"/>
        <w:rPr>
          <w:b/>
          <w:bCs/>
        </w:rPr>
      </w:pPr>
      <w:r w:rsidRPr="00072D54">
        <w:rPr>
          <w:b/>
          <w:bCs/>
        </w:rPr>
        <w:t xml:space="preserve">Om Silanos </w:t>
      </w:r>
    </w:p>
    <w:p w14:paraId="30A279CE" w14:textId="77777777" w:rsidR="00072D54" w:rsidRDefault="00072D54" w:rsidP="00072D54">
      <w:pPr>
        <w:pStyle w:val="Text"/>
        <w:spacing w:after="360"/>
      </w:pPr>
      <w:r>
        <w:t>Silanos är en av Europas ledande tillverkare av kompakta diskmaskiner för den privata sektorn, grundat 1964 och familjeägt sedan starten. All tillverkning sker i Milano där produktionen i hög grad är robotiserad. Silanos ingår sedan 2023 i Sandberg Development.</w:t>
      </w:r>
    </w:p>
    <w:p w14:paraId="61FC4EFB" w14:textId="77777777" w:rsidR="00072D54" w:rsidRPr="00072D54" w:rsidRDefault="00072D54" w:rsidP="00072D54">
      <w:pPr>
        <w:pStyle w:val="Text"/>
        <w:rPr>
          <w:b/>
          <w:bCs/>
        </w:rPr>
      </w:pPr>
      <w:r w:rsidRPr="00072D54">
        <w:rPr>
          <w:b/>
          <w:bCs/>
        </w:rPr>
        <w:t xml:space="preserve">Om Rekal </w:t>
      </w:r>
    </w:p>
    <w:p w14:paraId="39B480AB" w14:textId="73E3F55F" w:rsidR="00354463" w:rsidRDefault="00072D54" w:rsidP="00072D54">
      <w:pPr>
        <w:pStyle w:val="Text"/>
        <w:spacing w:after="360"/>
      </w:pPr>
      <w:r>
        <w:t>Rekal grundades 1987 i Gnesta och erbjuder egenutvecklade hygien- och rengöringsprodukter samt system till professionella storkök inom hotell- och restaurangbranschen, industri och offentlig sektor. Samtliga produkter är tillverkade med miljömärkningar och bolaget har servicetekniker verksamma i hela landet. Rekal är verksamt i Norden och de baltiska staterna.</w:t>
      </w:r>
    </w:p>
    <w:sectPr w:rsidR="00354463" w:rsidSect="00A24F6A">
      <w:headerReference w:type="default" r:id="rId11"/>
      <w:footerReference w:type="default" r:id="rId12"/>
      <w:pgSz w:w="11906" w:h="16838"/>
      <w:pgMar w:top="2552" w:right="1417" w:bottom="1702" w:left="1418"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0E9E7" w14:textId="77777777" w:rsidR="000B3A2A" w:rsidRDefault="000B3A2A" w:rsidP="00C37056">
      <w:pPr>
        <w:spacing w:after="0" w:line="240" w:lineRule="auto"/>
      </w:pPr>
      <w:r>
        <w:separator/>
      </w:r>
    </w:p>
  </w:endnote>
  <w:endnote w:type="continuationSeparator" w:id="0">
    <w:p w14:paraId="3E9D7D11" w14:textId="77777777" w:rsidR="000B3A2A" w:rsidRDefault="000B3A2A" w:rsidP="00C37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lectra LT Regular">
    <w:altName w:val="Calibri"/>
    <w:panose1 w:val="00000000000000000000"/>
    <w:charset w:val="00"/>
    <w:family w:val="modern"/>
    <w:notTrueType/>
    <w:pitch w:val="variable"/>
    <w:sig w:usb0="00000003" w:usb1="00000000" w:usb2="00000000" w:usb3="00000000" w:csb0="00000001" w:csb1="00000000"/>
  </w:font>
  <w:font w:name="News Gothic Std">
    <w:panose1 w:val="00000000000000000000"/>
    <w:charset w:val="00"/>
    <w:family w:val="swiss"/>
    <w:notTrueType/>
    <w:pitch w:val="variable"/>
    <w:sig w:usb0="00000003" w:usb1="00000000" w:usb2="00000000" w:usb3="00000000" w:csb0="00000001" w:csb1="00000000"/>
  </w:font>
  <w:font w:name="Arial Nova Light">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24BF6" w14:textId="77777777" w:rsidR="00650A34" w:rsidRDefault="00D5475C" w:rsidP="00456542">
    <w:pPr>
      <w:pStyle w:val="Footer"/>
      <w:tabs>
        <w:tab w:val="clear" w:pos="4536"/>
        <w:tab w:val="center" w:pos="4111"/>
      </w:tabs>
      <w:ind w:left="-567"/>
      <w:jc w:val="left"/>
      <w:rPr>
        <w:rFonts w:ascii="Arial Nova Light" w:hAnsi="Arial Nova Light"/>
        <w:b/>
        <w:sz w:val="20"/>
        <w:szCs w:val="20"/>
        <w:lang w:val="sv-SE"/>
      </w:rPr>
    </w:pPr>
    <w:r>
      <w:rPr>
        <w:rFonts w:ascii="Arial Nova Light" w:hAnsi="Arial Nova Light"/>
        <w:b/>
        <w:sz w:val="20"/>
        <w:szCs w:val="20"/>
        <w:lang w:val="sv-SE"/>
      </w:rPr>
      <w:t xml:space="preserve">Nordisk Clean Solutions                                </w:t>
    </w:r>
    <w:r w:rsidRPr="00D5475C">
      <w:rPr>
        <w:rFonts w:ascii="Arial Nova Light" w:hAnsi="Arial Nova Light"/>
        <w:bCs/>
        <w:sz w:val="20"/>
        <w:szCs w:val="20"/>
        <w:lang w:val="sv-SE"/>
      </w:rPr>
      <w:t>+46 40 – 671 50 60</w:t>
    </w:r>
    <w:r>
      <w:rPr>
        <w:rFonts w:ascii="Arial Nova Light" w:hAnsi="Arial Nova Light"/>
        <w:b/>
        <w:sz w:val="20"/>
        <w:szCs w:val="20"/>
        <w:lang w:val="sv-SE"/>
      </w:rPr>
      <w:tab/>
    </w:r>
  </w:p>
  <w:p w14:paraId="76F8EB1D" w14:textId="77777777" w:rsidR="00D5475C" w:rsidRDefault="00D5475C" w:rsidP="00456542">
    <w:pPr>
      <w:pStyle w:val="Footer"/>
      <w:tabs>
        <w:tab w:val="clear" w:pos="4536"/>
        <w:tab w:val="center" w:pos="4111"/>
      </w:tabs>
      <w:ind w:left="-567"/>
      <w:jc w:val="left"/>
      <w:rPr>
        <w:rFonts w:ascii="Arial Nova Light" w:hAnsi="Arial Nova Light"/>
        <w:bCs/>
        <w:sz w:val="20"/>
        <w:szCs w:val="20"/>
        <w:lang w:val="sv-SE"/>
      </w:rPr>
    </w:pPr>
    <w:proofErr w:type="spellStart"/>
    <w:r>
      <w:rPr>
        <w:rFonts w:ascii="Arial Nova Light" w:hAnsi="Arial Nova Light"/>
        <w:bCs/>
        <w:sz w:val="20"/>
        <w:szCs w:val="20"/>
        <w:lang w:val="sv-SE"/>
      </w:rPr>
      <w:t>Jägershillgatan</w:t>
    </w:r>
    <w:proofErr w:type="spellEnd"/>
    <w:r>
      <w:rPr>
        <w:rFonts w:ascii="Arial Nova Light" w:hAnsi="Arial Nova Light"/>
        <w:bCs/>
        <w:sz w:val="20"/>
        <w:szCs w:val="20"/>
        <w:lang w:val="sv-SE"/>
      </w:rPr>
      <w:t xml:space="preserve"> 13</w:t>
    </w:r>
    <w:r>
      <w:rPr>
        <w:rFonts w:ascii="Arial Nova Light" w:hAnsi="Arial Nova Light"/>
        <w:bCs/>
        <w:sz w:val="20"/>
        <w:szCs w:val="20"/>
        <w:lang w:val="sv-SE"/>
      </w:rPr>
      <w:tab/>
      <w:t xml:space="preserve">  </w:t>
    </w:r>
    <w:hyperlink r:id="rId1" w:history="1">
      <w:r w:rsidRPr="00EA2866">
        <w:rPr>
          <w:rStyle w:val="Hyperlink"/>
          <w:rFonts w:ascii="Arial Nova Light" w:hAnsi="Arial Nova Light"/>
          <w:bCs/>
          <w:sz w:val="20"/>
          <w:szCs w:val="20"/>
          <w:lang w:val="sv-SE"/>
        </w:rPr>
        <w:t>info@nordiskclean.com</w:t>
      </w:r>
    </w:hyperlink>
  </w:p>
  <w:p w14:paraId="4660B411" w14:textId="77777777" w:rsidR="00D5475C" w:rsidRPr="00D5475C" w:rsidRDefault="00D5475C" w:rsidP="00456542">
    <w:pPr>
      <w:pStyle w:val="Footer"/>
      <w:tabs>
        <w:tab w:val="clear" w:pos="4536"/>
        <w:tab w:val="center" w:pos="4111"/>
      </w:tabs>
      <w:ind w:left="-567"/>
      <w:jc w:val="left"/>
      <w:rPr>
        <w:rFonts w:ascii="Arial Nova Light" w:hAnsi="Arial Nova Light"/>
        <w:bCs/>
        <w:sz w:val="20"/>
        <w:szCs w:val="20"/>
        <w:lang w:val="sv-SE"/>
      </w:rPr>
    </w:pPr>
    <w:r>
      <w:rPr>
        <w:rFonts w:ascii="Arial Nova Light" w:hAnsi="Arial Nova Light"/>
        <w:bCs/>
        <w:sz w:val="20"/>
        <w:szCs w:val="20"/>
        <w:lang w:val="sv-SE"/>
      </w:rPr>
      <w:t xml:space="preserve">SE-213 75 Malmö, Sweden                          </w:t>
    </w:r>
    <w:r w:rsidR="00456542">
      <w:rPr>
        <w:rFonts w:ascii="Arial Nova Light" w:hAnsi="Arial Nova Light"/>
        <w:bCs/>
        <w:sz w:val="20"/>
        <w:szCs w:val="20"/>
        <w:lang w:val="sv-SE"/>
      </w:rPr>
      <w:t xml:space="preserve"> </w:t>
    </w:r>
    <w:r>
      <w:rPr>
        <w:rFonts w:ascii="Arial Nova Light" w:hAnsi="Arial Nova Light"/>
        <w:bCs/>
        <w:sz w:val="20"/>
        <w:szCs w:val="20"/>
        <w:lang w:val="sv-SE"/>
      </w:rPr>
      <w:t>nordiskclean.com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15AB6" w14:textId="77777777" w:rsidR="000B3A2A" w:rsidRDefault="000B3A2A" w:rsidP="00C37056">
      <w:pPr>
        <w:spacing w:after="0" w:line="240" w:lineRule="auto"/>
      </w:pPr>
      <w:r>
        <w:separator/>
      </w:r>
    </w:p>
  </w:footnote>
  <w:footnote w:type="continuationSeparator" w:id="0">
    <w:p w14:paraId="6C886765" w14:textId="77777777" w:rsidR="000B3A2A" w:rsidRDefault="000B3A2A" w:rsidP="00C370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FFB5A" w14:textId="77777777" w:rsidR="00C37056" w:rsidRPr="00AE77A4" w:rsidRDefault="00C37056" w:rsidP="000B3A2A">
    <w:pPr>
      <w:pStyle w:val="Header"/>
    </w:pPr>
  </w:p>
  <w:p w14:paraId="13CA8FBA" w14:textId="77777777" w:rsidR="00C37056" w:rsidRPr="00AE77A4" w:rsidRDefault="00C37056" w:rsidP="000B3A2A">
    <w:pPr>
      <w:pStyle w:val="Header"/>
    </w:pPr>
  </w:p>
  <w:p w14:paraId="5CF898DA" w14:textId="77777777" w:rsidR="00C37056" w:rsidRPr="00AE77A4" w:rsidRDefault="00456542" w:rsidP="000B3A2A">
    <w:pPr>
      <w:pStyle w:val="Header"/>
    </w:pPr>
    <w:r w:rsidRPr="00AE77A4">
      <w:drawing>
        <wp:anchor distT="0" distB="0" distL="114300" distR="114300" simplePos="0" relativeHeight="251658240" behindDoc="1" locked="0" layoutInCell="1" allowOverlap="1" wp14:anchorId="4D54F423" wp14:editId="4F26C253">
          <wp:simplePos x="0" y="0"/>
          <wp:positionH relativeFrom="column">
            <wp:posOffset>-375920</wp:posOffset>
          </wp:positionH>
          <wp:positionV relativeFrom="paragraph">
            <wp:posOffset>140335</wp:posOffset>
          </wp:positionV>
          <wp:extent cx="1438275" cy="407869"/>
          <wp:effectExtent l="0" t="0" r="0" b="0"/>
          <wp:wrapNone/>
          <wp:docPr id="462658818" name="Picture 462658818" descr="A picture containing font, graphics,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15825" name="Picture 1" descr="A picture containing font, graphics, text, whit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8275" cy="407869"/>
                  </a:xfrm>
                  <a:prstGeom prst="rect">
                    <a:avLst/>
                  </a:prstGeom>
                </pic:spPr>
              </pic:pic>
            </a:graphicData>
          </a:graphic>
          <wp14:sizeRelH relativeFrom="margin">
            <wp14:pctWidth>0</wp14:pctWidth>
          </wp14:sizeRelH>
          <wp14:sizeRelV relativeFrom="margin">
            <wp14:pctHeight>0</wp14:pctHeight>
          </wp14:sizeRelV>
        </wp:anchor>
      </w:drawing>
    </w:r>
  </w:p>
  <w:p w14:paraId="480CCB92" w14:textId="77777777" w:rsidR="00C37056" w:rsidRPr="00AE77A4" w:rsidRDefault="00C37056" w:rsidP="000B3A2A">
    <w:pPr>
      <w:pStyle w:val="Header"/>
    </w:pPr>
  </w:p>
  <w:p w14:paraId="2DEA7ADB" w14:textId="77777777" w:rsidR="00C37056" w:rsidRPr="00AE77A4" w:rsidRDefault="00C37056" w:rsidP="000B3A2A">
    <w:pPr>
      <w:pStyle w:val="Header"/>
    </w:pPr>
  </w:p>
  <w:p w14:paraId="1777DCBB" w14:textId="77777777" w:rsidR="00C37056" w:rsidRPr="00AE77A4" w:rsidRDefault="00C37056" w:rsidP="000B3A2A">
    <w:pPr>
      <w:pStyle w:val="Header"/>
    </w:pPr>
  </w:p>
  <w:p w14:paraId="6C5BBC1C" w14:textId="77777777" w:rsidR="009D0A68" w:rsidRPr="00AE77A4" w:rsidRDefault="009D0A68" w:rsidP="000B3A2A">
    <w:pPr>
      <w:pStyle w:val="Header"/>
    </w:pPr>
  </w:p>
  <w:p w14:paraId="164C77A2" w14:textId="26D93742" w:rsidR="00C37056" w:rsidRPr="000B3A2A" w:rsidRDefault="000D5657" w:rsidP="000B3A2A">
    <w:pPr>
      <w:pStyle w:val="Header"/>
    </w:pPr>
    <w:r w:rsidRPr="000B3A2A">
      <w:fldChar w:fldCharType="begin"/>
    </w:r>
    <w:r w:rsidRPr="000B3A2A">
      <w:instrText xml:space="preserve"> DATE \@ "dd/MM/yyyy" </w:instrText>
    </w:r>
    <w:r w:rsidRPr="000B3A2A">
      <w:fldChar w:fldCharType="separate"/>
    </w:r>
    <w:r w:rsidR="00072D54">
      <w:t>19/05/2026</w:t>
    </w:r>
    <w:r w:rsidRPr="000B3A2A">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641C4"/>
    <w:multiLevelType w:val="hybridMultilevel"/>
    <w:tmpl w:val="84E48F3C"/>
    <w:lvl w:ilvl="0" w:tplc="041D0005">
      <w:start w:val="1"/>
      <w:numFmt w:val="bullet"/>
      <w:lvlText w:val=""/>
      <w:lvlJc w:val="left"/>
      <w:pPr>
        <w:ind w:left="360" w:hanging="360"/>
      </w:pPr>
      <w:rPr>
        <w:rFonts w:ascii="Wingdings" w:hAnsi="Wingdings"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 w15:restartNumberingAfterBreak="0">
    <w:nsid w:val="36FD45BD"/>
    <w:multiLevelType w:val="hybridMultilevel"/>
    <w:tmpl w:val="5A2CA624"/>
    <w:lvl w:ilvl="0" w:tplc="041D0001">
      <w:start w:val="1"/>
      <w:numFmt w:val="bullet"/>
      <w:pStyle w:val="Bulletlis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 w15:restartNumberingAfterBreak="0">
    <w:nsid w:val="751D3A8E"/>
    <w:multiLevelType w:val="hybridMultilevel"/>
    <w:tmpl w:val="0ED8E35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209877906">
    <w:abstractNumId w:val="2"/>
  </w:num>
  <w:num w:numId="2" w16cid:durableId="594633040">
    <w:abstractNumId w:val="1"/>
  </w:num>
  <w:num w:numId="3" w16cid:durableId="1181816372">
    <w:abstractNumId w:val="1"/>
  </w:num>
  <w:num w:numId="4" w16cid:durableId="341208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lickAndTypeStyle w:val="Tex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A2A"/>
    <w:rsid w:val="000129C8"/>
    <w:rsid w:val="00030F88"/>
    <w:rsid w:val="00041734"/>
    <w:rsid w:val="000448EF"/>
    <w:rsid w:val="00072D54"/>
    <w:rsid w:val="000B3A2A"/>
    <w:rsid w:val="000D5657"/>
    <w:rsid w:val="000F60B0"/>
    <w:rsid w:val="001E4561"/>
    <w:rsid w:val="0029245E"/>
    <w:rsid w:val="003030C1"/>
    <w:rsid w:val="00354463"/>
    <w:rsid w:val="003944AD"/>
    <w:rsid w:val="003C6CEA"/>
    <w:rsid w:val="0040067C"/>
    <w:rsid w:val="00456542"/>
    <w:rsid w:val="004B5AC0"/>
    <w:rsid w:val="00575444"/>
    <w:rsid w:val="005A3FE6"/>
    <w:rsid w:val="00650A34"/>
    <w:rsid w:val="00655D07"/>
    <w:rsid w:val="006608ED"/>
    <w:rsid w:val="00677F39"/>
    <w:rsid w:val="00681BBB"/>
    <w:rsid w:val="006F6413"/>
    <w:rsid w:val="00861CD8"/>
    <w:rsid w:val="008D2F3C"/>
    <w:rsid w:val="008D568B"/>
    <w:rsid w:val="008E1E65"/>
    <w:rsid w:val="009032F5"/>
    <w:rsid w:val="0096652D"/>
    <w:rsid w:val="009A7EBE"/>
    <w:rsid w:val="009B5902"/>
    <w:rsid w:val="009D0A68"/>
    <w:rsid w:val="00A24F6A"/>
    <w:rsid w:val="00A60AD1"/>
    <w:rsid w:val="00AC07AE"/>
    <w:rsid w:val="00AE77A4"/>
    <w:rsid w:val="00B00871"/>
    <w:rsid w:val="00B83F8B"/>
    <w:rsid w:val="00C37056"/>
    <w:rsid w:val="00CF2FB3"/>
    <w:rsid w:val="00CF3770"/>
    <w:rsid w:val="00D126C1"/>
    <w:rsid w:val="00D24895"/>
    <w:rsid w:val="00D5475C"/>
    <w:rsid w:val="00DC3EBD"/>
    <w:rsid w:val="00DC48A6"/>
    <w:rsid w:val="00E05160"/>
    <w:rsid w:val="00E248A1"/>
    <w:rsid w:val="00F023E6"/>
    <w:rsid w:val="00F14E9E"/>
    <w:rsid w:val="3E3672E7"/>
    <w:rsid w:val="409AC3FE"/>
    <w:rsid w:val="5CB5AF4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347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sv-SE" w:eastAsia="sv-SE"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08ED"/>
    <w:pPr>
      <w:spacing w:after="120" w:line="276" w:lineRule="auto"/>
      <w:jc w:val="both"/>
    </w:pPr>
    <w:rPr>
      <w:sz w:val="22"/>
      <w:szCs w:val="22"/>
      <w:lang w:val="en-GB" w:eastAsia="en-US"/>
    </w:rPr>
  </w:style>
  <w:style w:type="paragraph" w:styleId="Heading1">
    <w:name w:val="heading 1"/>
    <w:basedOn w:val="Normal"/>
    <w:next w:val="Normal"/>
    <w:link w:val="Heading1Char"/>
    <w:uiPriority w:val="9"/>
    <w:rsid w:val="003030C1"/>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A60AD1"/>
    <w:pPr>
      <w:keepNext/>
      <w:keepLines/>
      <w:spacing w:before="40" w:after="0" w:line="259" w:lineRule="auto"/>
      <w:jc w:val="left"/>
      <w:outlineLvl w:val="1"/>
    </w:pPr>
    <w:rPr>
      <w:rFonts w:asciiTheme="majorHAnsi" w:eastAsiaTheme="majorEastAsia" w:hAnsiTheme="majorHAnsi" w:cstheme="majorBidi"/>
      <w:color w:val="2F5496" w:themeColor="accent1" w:themeShade="BF"/>
      <w:sz w:val="26"/>
      <w:szCs w:val="26"/>
      <w:lang w:val="sv-SE"/>
    </w:rPr>
  </w:style>
  <w:style w:type="paragraph" w:styleId="Heading3">
    <w:name w:val="heading 3"/>
    <w:basedOn w:val="Normal"/>
    <w:next w:val="Normal"/>
    <w:link w:val="Heading3Char"/>
    <w:uiPriority w:val="9"/>
    <w:unhideWhenUsed/>
    <w:qFormat/>
    <w:rsid w:val="004565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72D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autoRedefine/>
    <w:uiPriority w:val="99"/>
    <w:unhideWhenUsed/>
    <w:rsid w:val="000B3A2A"/>
    <w:pPr>
      <w:tabs>
        <w:tab w:val="center" w:pos="4536"/>
        <w:tab w:val="right" w:pos="9214"/>
      </w:tabs>
      <w:spacing w:after="0" w:line="240" w:lineRule="auto"/>
      <w:ind w:right="709"/>
      <w:jc w:val="right"/>
    </w:pPr>
    <w:rPr>
      <w:rFonts w:ascii="Arial" w:hAnsi="Arial" w:cs="Arial"/>
      <w:noProof/>
    </w:rPr>
  </w:style>
  <w:style w:type="character" w:customStyle="1" w:styleId="HeaderChar">
    <w:name w:val="Header Char"/>
    <w:link w:val="Header"/>
    <w:uiPriority w:val="99"/>
    <w:rsid w:val="000B3A2A"/>
    <w:rPr>
      <w:rFonts w:ascii="Arial" w:hAnsi="Arial" w:cs="Arial"/>
      <w:noProof/>
      <w:sz w:val="22"/>
      <w:szCs w:val="22"/>
      <w:lang w:val="en-GB" w:eastAsia="en-US"/>
    </w:rPr>
  </w:style>
  <w:style w:type="paragraph" w:styleId="Footer">
    <w:name w:val="footer"/>
    <w:basedOn w:val="Normal"/>
    <w:link w:val="FooterChar"/>
    <w:uiPriority w:val="99"/>
    <w:unhideWhenUsed/>
    <w:rsid w:val="00C37056"/>
    <w:pPr>
      <w:tabs>
        <w:tab w:val="center" w:pos="4536"/>
        <w:tab w:val="right" w:pos="9072"/>
      </w:tabs>
      <w:spacing w:after="0" w:line="240" w:lineRule="auto"/>
    </w:pPr>
  </w:style>
  <w:style w:type="character" w:customStyle="1" w:styleId="FooterChar">
    <w:name w:val="Footer Char"/>
    <w:link w:val="Footer"/>
    <w:uiPriority w:val="99"/>
    <w:rsid w:val="00C37056"/>
    <w:rPr>
      <w:lang w:val="en-GB"/>
    </w:rPr>
  </w:style>
  <w:style w:type="paragraph" w:styleId="BalloonText">
    <w:name w:val="Balloon Text"/>
    <w:basedOn w:val="Normal"/>
    <w:link w:val="BalloonTextChar"/>
    <w:uiPriority w:val="99"/>
    <w:semiHidden/>
    <w:unhideWhenUsed/>
    <w:rsid w:val="00C3705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37056"/>
    <w:rPr>
      <w:rFonts w:ascii="Tahoma" w:hAnsi="Tahoma" w:cs="Tahoma"/>
      <w:sz w:val="16"/>
      <w:szCs w:val="16"/>
      <w:lang w:val="en-GB"/>
    </w:rPr>
  </w:style>
  <w:style w:type="paragraph" w:customStyle="1" w:styleId="Headline1">
    <w:name w:val="Headline 1"/>
    <w:next w:val="Text"/>
    <w:link w:val="Headline1Char"/>
    <w:qFormat/>
    <w:rsid w:val="00456542"/>
    <w:pPr>
      <w:spacing w:after="120" w:line="276" w:lineRule="auto"/>
      <w:ind w:left="-567"/>
    </w:pPr>
    <w:rPr>
      <w:rFonts w:ascii="Arial" w:hAnsi="Arial"/>
      <w:color w:val="262626"/>
      <w:sz w:val="48"/>
      <w:szCs w:val="22"/>
      <w:lang w:val="la-Latn" w:eastAsia="en-US"/>
    </w:rPr>
  </w:style>
  <w:style w:type="paragraph" w:customStyle="1" w:styleId="Text">
    <w:name w:val="Text"/>
    <w:link w:val="TextChar"/>
    <w:qFormat/>
    <w:rsid w:val="00354463"/>
    <w:pPr>
      <w:tabs>
        <w:tab w:val="left" w:pos="8789"/>
      </w:tabs>
      <w:suppressAutoHyphens/>
      <w:spacing w:after="120" w:line="360" w:lineRule="auto"/>
      <w:ind w:left="-567" w:right="709"/>
    </w:pPr>
    <w:rPr>
      <w:rFonts w:ascii="Arial" w:hAnsi="Arial"/>
      <w:color w:val="262626"/>
      <w:sz w:val="22"/>
      <w:szCs w:val="22"/>
      <w:lang w:val="la-Latn" w:eastAsia="en-US"/>
    </w:rPr>
  </w:style>
  <w:style w:type="paragraph" w:customStyle="1" w:styleId="Bulletlist">
    <w:name w:val="Bullet list"/>
    <w:link w:val="BulletlistChar"/>
    <w:qFormat/>
    <w:rsid w:val="00354463"/>
    <w:pPr>
      <w:numPr>
        <w:numId w:val="2"/>
      </w:numPr>
      <w:spacing w:line="276" w:lineRule="auto"/>
      <w:ind w:left="-210" w:right="709" w:hanging="357"/>
      <w:jc w:val="both"/>
    </w:pPr>
    <w:rPr>
      <w:rFonts w:ascii="Arial" w:hAnsi="Arial"/>
      <w:color w:val="262626"/>
      <w:sz w:val="22"/>
      <w:szCs w:val="22"/>
      <w:lang w:val="la-Latn" w:eastAsia="en-US"/>
    </w:rPr>
  </w:style>
  <w:style w:type="paragraph" w:customStyle="1" w:styleId="Subheader">
    <w:name w:val="Subheader"/>
    <w:basedOn w:val="Headline1"/>
    <w:next w:val="Text"/>
    <w:link w:val="SubheaderChar"/>
    <w:qFormat/>
    <w:rsid w:val="00354463"/>
    <w:pPr>
      <w:spacing w:before="240" w:after="0"/>
      <w:jc w:val="both"/>
    </w:pPr>
    <w:rPr>
      <w:b/>
      <w:sz w:val="25"/>
    </w:rPr>
  </w:style>
  <w:style w:type="character" w:customStyle="1" w:styleId="Headline1Char">
    <w:name w:val="Headline 1 Char"/>
    <w:link w:val="Headline1"/>
    <w:rsid w:val="00456542"/>
    <w:rPr>
      <w:rFonts w:ascii="Arial" w:hAnsi="Arial"/>
      <w:color w:val="262626"/>
      <w:sz w:val="48"/>
      <w:szCs w:val="22"/>
      <w:lang w:val="la-Latn" w:eastAsia="en-US"/>
    </w:rPr>
  </w:style>
  <w:style w:type="character" w:customStyle="1" w:styleId="TextChar">
    <w:name w:val="Text Char"/>
    <w:link w:val="Text"/>
    <w:rsid w:val="00354463"/>
    <w:rPr>
      <w:rFonts w:ascii="Arial" w:hAnsi="Arial"/>
      <w:color w:val="262626"/>
      <w:sz w:val="22"/>
      <w:szCs w:val="22"/>
      <w:lang w:val="la-Latn" w:eastAsia="en-US"/>
    </w:rPr>
  </w:style>
  <w:style w:type="character" w:customStyle="1" w:styleId="BulletlistChar">
    <w:name w:val="Bullet list Char"/>
    <w:link w:val="Bulletlist"/>
    <w:rsid w:val="00354463"/>
    <w:rPr>
      <w:rFonts w:ascii="Arial" w:hAnsi="Arial"/>
      <w:color w:val="262626"/>
      <w:sz w:val="22"/>
      <w:szCs w:val="22"/>
      <w:lang w:val="la-Latn" w:eastAsia="en-US"/>
    </w:rPr>
  </w:style>
  <w:style w:type="character" w:customStyle="1" w:styleId="Heading3Char">
    <w:name w:val="Heading 3 Char"/>
    <w:basedOn w:val="DefaultParagraphFont"/>
    <w:link w:val="Heading3"/>
    <w:uiPriority w:val="9"/>
    <w:rsid w:val="00456542"/>
    <w:rPr>
      <w:rFonts w:asciiTheme="majorHAnsi" w:eastAsiaTheme="majorEastAsia" w:hAnsiTheme="majorHAnsi" w:cstheme="majorBidi"/>
      <w:color w:val="1F3763" w:themeColor="accent1" w:themeShade="7F"/>
      <w:sz w:val="24"/>
      <w:szCs w:val="24"/>
      <w:lang w:val="en-GB" w:eastAsia="en-US"/>
    </w:rPr>
  </w:style>
  <w:style w:type="character" w:customStyle="1" w:styleId="SubheaderChar">
    <w:name w:val="Subheader Char"/>
    <w:link w:val="Subheader"/>
    <w:rsid w:val="00354463"/>
    <w:rPr>
      <w:rFonts w:ascii="Arial" w:hAnsi="Arial"/>
      <w:b/>
      <w:color w:val="262626"/>
      <w:sz w:val="25"/>
      <w:szCs w:val="22"/>
      <w:lang w:val="la-Latn" w:eastAsia="en-US"/>
    </w:rPr>
  </w:style>
  <w:style w:type="paragraph" w:customStyle="1" w:styleId="DESIGNELEMENT">
    <w:name w:val="DESIGN ELEMENT"/>
    <w:basedOn w:val="Normal"/>
    <w:link w:val="DESIGNELEMENTChar"/>
    <w:qFormat/>
    <w:rsid w:val="00F023E6"/>
    <w:pPr>
      <w:pBdr>
        <w:top w:val="single" w:sz="4" w:space="1" w:color="auto"/>
        <w:bottom w:val="single" w:sz="4" w:space="1" w:color="auto"/>
      </w:pBdr>
      <w:jc w:val="center"/>
    </w:pPr>
    <w:rPr>
      <w:rFonts w:ascii="Electra LT Regular" w:hAnsi="Electra LT Regular"/>
      <w:i/>
      <w:color w:val="808080"/>
      <w:sz w:val="32"/>
      <w:szCs w:val="32"/>
      <w:lang w:val="sv-SE"/>
    </w:rPr>
  </w:style>
  <w:style w:type="character" w:customStyle="1" w:styleId="DESIGNELEMENTChar">
    <w:name w:val="DESIGN ELEMENT Char"/>
    <w:link w:val="DESIGNELEMENT"/>
    <w:rsid w:val="00F023E6"/>
    <w:rPr>
      <w:rFonts w:ascii="Electra LT Regular" w:hAnsi="Electra LT Regular"/>
      <w:i/>
      <w:color w:val="808080"/>
      <w:sz w:val="32"/>
      <w:szCs w:val="32"/>
    </w:rPr>
  </w:style>
  <w:style w:type="paragraph" w:customStyle="1" w:styleId="Pa0">
    <w:name w:val="Pa0"/>
    <w:basedOn w:val="Normal"/>
    <w:next w:val="Normal"/>
    <w:uiPriority w:val="99"/>
    <w:rsid w:val="006608ED"/>
    <w:pPr>
      <w:autoSpaceDE w:val="0"/>
      <w:autoSpaceDN w:val="0"/>
      <w:adjustRightInd w:val="0"/>
      <w:spacing w:after="0" w:line="241" w:lineRule="atLeast"/>
    </w:pPr>
    <w:rPr>
      <w:rFonts w:ascii="News Gothic Std" w:hAnsi="News Gothic Std"/>
      <w:sz w:val="24"/>
      <w:szCs w:val="24"/>
      <w:lang w:val="sv-SE"/>
    </w:rPr>
  </w:style>
  <w:style w:type="character" w:customStyle="1" w:styleId="A18">
    <w:name w:val="A18"/>
    <w:uiPriority w:val="99"/>
    <w:rsid w:val="006608ED"/>
    <w:rPr>
      <w:rFonts w:cs="News Gothic Std"/>
      <w:color w:val="221E1F"/>
      <w:sz w:val="26"/>
      <w:szCs w:val="26"/>
    </w:rPr>
  </w:style>
  <w:style w:type="character" w:customStyle="1" w:styleId="A20">
    <w:name w:val="A20"/>
    <w:uiPriority w:val="99"/>
    <w:rsid w:val="006608ED"/>
    <w:rPr>
      <w:rFonts w:cs="News Gothic Std"/>
      <w:color w:val="221E1F"/>
      <w:sz w:val="17"/>
      <w:szCs w:val="17"/>
    </w:rPr>
  </w:style>
  <w:style w:type="character" w:customStyle="1" w:styleId="A21">
    <w:name w:val="A21"/>
    <w:uiPriority w:val="99"/>
    <w:rsid w:val="006608ED"/>
    <w:rPr>
      <w:rFonts w:cs="News Gothic Std"/>
      <w:b/>
      <w:bCs/>
      <w:i/>
      <w:iCs/>
      <w:color w:val="A8AAAD"/>
      <w:sz w:val="104"/>
      <w:szCs w:val="104"/>
    </w:rPr>
  </w:style>
  <w:style w:type="character" w:styleId="Hyperlink">
    <w:name w:val="Hyperlink"/>
    <w:uiPriority w:val="99"/>
    <w:unhideWhenUsed/>
    <w:rsid w:val="009032F5"/>
    <w:rPr>
      <w:color w:val="0000FF"/>
      <w:u w:val="single"/>
    </w:rPr>
  </w:style>
  <w:style w:type="character" w:customStyle="1" w:styleId="Heading1Char">
    <w:name w:val="Heading 1 Char"/>
    <w:link w:val="Heading1"/>
    <w:uiPriority w:val="9"/>
    <w:rsid w:val="003030C1"/>
    <w:rPr>
      <w:rFonts w:ascii="Cambria" w:eastAsia="Times New Roman" w:hAnsi="Cambria" w:cs="Times New Roman"/>
      <w:b/>
      <w:bCs/>
      <w:color w:val="365F91"/>
      <w:sz w:val="28"/>
      <w:szCs w:val="28"/>
      <w:lang w:val="en-GB"/>
    </w:rPr>
  </w:style>
  <w:style w:type="character" w:customStyle="1" w:styleId="Heading2Char">
    <w:name w:val="Heading 2 Char"/>
    <w:basedOn w:val="DefaultParagraphFont"/>
    <w:link w:val="Heading2"/>
    <w:uiPriority w:val="9"/>
    <w:rsid w:val="00A60AD1"/>
    <w:rPr>
      <w:rFonts w:asciiTheme="majorHAnsi" w:eastAsiaTheme="majorEastAsia" w:hAnsiTheme="majorHAnsi" w:cstheme="majorBidi"/>
      <w:color w:val="2F5496" w:themeColor="accent1" w:themeShade="BF"/>
      <w:sz w:val="26"/>
      <w:szCs w:val="26"/>
      <w:lang w:eastAsia="en-US"/>
    </w:rPr>
  </w:style>
  <w:style w:type="character" w:styleId="UnresolvedMention">
    <w:name w:val="Unresolved Mention"/>
    <w:basedOn w:val="DefaultParagraphFont"/>
    <w:uiPriority w:val="99"/>
    <w:semiHidden/>
    <w:unhideWhenUsed/>
    <w:rsid w:val="00D5475C"/>
    <w:rPr>
      <w:color w:val="605E5C"/>
      <w:shd w:val="clear" w:color="auto" w:fill="E1DFDD"/>
    </w:rPr>
  </w:style>
  <w:style w:type="character" w:customStyle="1" w:styleId="Heading4Char">
    <w:name w:val="Heading 4 Char"/>
    <w:basedOn w:val="DefaultParagraphFont"/>
    <w:link w:val="Heading4"/>
    <w:uiPriority w:val="9"/>
    <w:rsid w:val="00072D54"/>
    <w:rPr>
      <w:rFonts w:asciiTheme="majorHAnsi" w:eastAsiaTheme="majorEastAsia" w:hAnsiTheme="majorHAnsi" w:cstheme="majorBidi"/>
      <w:i/>
      <w:iCs/>
      <w:color w:val="2F5496" w:themeColor="accent1" w:themeShade="BF"/>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47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nordiskclea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mat xmlns="9cbe8f07-e4ee-4143-a07d-f8738b74887b" xsi:nil="true"/>
    <Content xmlns="9cbe8f07-e4ee-4143-a07d-f8738b74887b">Template</Content>
    <l4tt xmlns="9cbe8f07-e4ee-4143-a07d-f8738b74887b" xsi:nil="true"/>
    <Document_x0020_type1 xmlns="9cbe8f07-e4ee-4143-a07d-f8738b74887b">Branding</Document_x0020_type1>
    <y40l xmlns="9cbe8f07-e4ee-4143-a07d-f8738b74887b" xsi:nil="true"/>
    <TaxCatchAll xmlns="f87b4c9e-9982-445f-8964-79d02d48a65b" xsi:nil="true"/>
    <lcf76f155ced4ddcb4097134ff3c332f xmlns="9cbe8f07-e4ee-4143-a07d-f8738b74887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25DF74F79D3CCA419BECC9377023F0DD" ma:contentTypeVersion="21" ma:contentTypeDescription="Skapa ett nytt dokument." ma:contentTypeScope="" ma:versionID="22c5e85f5621f1a979017f58f94040fb">
  <xsd:schema xmlns:xsd="http://www.w3.org/2001/XMLSchema" xmlns:xs="http://www.w3.org/2001/XMLSchema" xmlns:p="http://schemas.microsoft.com/office/2006/metadata/properties" xmlns:ns2="9cbe8f07-e4ee-4143-a07d-f8738b74887b" xmlns:ns3="f87b4c9e-9982-445f-8964-79d02d48a65b" targetNamespace="http://schemas.microsoft.com/office/2006/metadata/properties" ma:root="true" ma:fieldsID="60d991a69cdcbd246b9c7d3efad34021" ns2:_="" ns3:_="">
    <xsd:import namespace="9cbe8f07-e4ee-4143-a07d-f8738b74887b"/>
    <xsd:import namespace="f87b4c9e-9982-445f-8964-79d02d48a65b"/>
    <xsd:element name="properties">
      <xsd:complexType>
        <xsd:sequence>
          <xsd:element name="documentManagement">
            <xsd:complexType>
              <xsd:all>
                <xsd:element ref="ns2:MediaServiceMetadata" minOccurs="0"/>
                <xsd:element ref="ns2:MediaServiceFastMetadata" minOccurs="0"/>
                <xsd:element ref="ns2:MediaServiceOCR" minOccurs="0"/>
                <xsd:element ref="ns2:Content" minOccurs="0"/>
                <xsd:element ref="ns2:Document_x0020_type1" minOccurs="0"/>
                <xsd:element ref="ns2:Format" minOccurs="0"/>
                <xsd:element ref="ns2:MediaServiceAutoKeyPoints" minOccurs="0"/>
                <xsd:element ref="ns2:MediaServiceKeyPoints" minOccurs="0"/>
                <xsd:element ref="ns2:l4tt" minOccurs="0"/>
                <xsd:element ref="ns2:y40l"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be8f07-e4ee-4143-a07d-f8738b7488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Content" ma:index="11" nillable="true" ma:displayName="Content" ma:format="Dropdown" ma:internalName="Content">
      <xsd:simpleType>
        <xsd:restriction base="dms:Choice">
          <xsd:enumeration value="Logo"/>
          <xsd:enumeration value="Template"/>
          <xsd:enumeration value="Roles and Responsibilities"/>
          <xsd:enumeration value="Social Selling"/>
          <xsd:enumeration value="Internal News"/>
          <xsd:enumeration value="Product News"/>
        </xsd:restriction>
      </xsd:simpleType>
    </xsd:element>
    <xsd:element name="Document_x0020_type1" ma:index="12" nillable="true" ma:displayName="Document type" ma:format="Dropdown" ma:internalName="Document_x0020_type1">
      <xsd:simpleType>
        <xsd:restriction base="dms:Choice">
          <xsd:enumeration value="Branding"/>
          <xsd:enumeration value="GDPR"/>
          <xsd:enumeration value="News"/>
          <xsd:enumeration value="Organisation"/>
          <xsd:enumeration value="Routines &amp; Policies"/>
          <xsd:enumeration value="Social Selling"/>
        </xsd:restriction>
      </xsd:simpleType>
    </xsd:element>
    <xsd:element name="Format" ma:index="13" nillable="true" ma:displayName="Format" ma:format="Dropdown" ma:internalName="Format">
      <xsd:simpleType>
        <xsd:restriction base="dms:Choice">
          <xsd:enumeration value="EPS"/>
          <xsd:enumeration value="PDF"/>
          <xsd:enumeration value="Jpeg"/>
          <xsd:enumeration value="AI"/>
          <xsd:enumeration value="PNG"/>
          <xsd:enumeration value="PPT"/>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4tt" ma:index="16" nillable="true" ma:displayName="Text" ma:internalName="l4tt">
      <xsd:simpleType>
        <xsd:restriction base="dms:Text"/>
      </xsd:simpleType>
    </xsd:element>
    <xsd:element name="y40l" ma:index="17" nillable="true" ma:displayName="Text" ma:internalName="y40l">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Bildmarkeringar" ma:readOnly="false" ma:fieldId="{5cf76f15-5ced-4ddc-b409-7134ff3c332f}" ma:taxonomyMulti="true" ma:sspId="86537f84-b380-46f8-a3da-feb2408921c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87b4c9e-9982-445f-8964-79d02d48a65b" elementFormDefault="qualified">
    <xsd:import namespace="http://schemas.microsoft.com/office/2006/documentManagement/types"/>
    <xsd:import namespace="http://schemas.microsoft.com/office/infopath/2007/PartnerControls"/>
    <xsd:element name="SharedWithUsers" ma:index="18"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lat med information" ma:internalName="SharedWithDetails" ma:readOnly="true">
      <xsd:simpleType>
        <xsd:restriction base="dms:Note">
          <xsd:maxLength value="255"/>
        </xsd:restriction>
      </xsd:simpleType>
    </xsd:element>
    <xsd:element name="TaxCatchAll" ma:index="24" nillable="true" ma:displayName="Taxonomy Catch All Column" ma:hidden="true" ma:list="{3ed0606c-110f-43ac-a9cc-27b60de324af}" ma:internalName="TaxCatchAll" ma:showField="CatchAllData" ma:web="f87b4c9e-9982-445f-8964-79d02d48a6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272620-6A04-4F51-AE91-4B6DC870E79E}">
  <ds:schemaRefs>
    <ds:schemaRef ds:uri="http://schemas.microsoft.com/office/2006/metadata/properties"/>
    <ds:schemaRef ds:uri="http://schemas.microsoft.com/office/infopath/2007/PartnerControls"/>
    <ds:schemaRef ds:uri="9cbe8f07-e4ee-4143-a07d-f8738b74887b"/>
    <ds:schemaRef ds:uri="f87b4c9e-9982-445f-8964-79d02d48a65b"/>
  </ds:schemaRefs>
</ds:datastoreItem>
</file>

<file path=customXml/itemProps2.xml><?xml version="1.0" encoding="utf-8"?>
<ds:datastoreItem xmlns:ds="http://schemas.openxmlformats.org/officeDocument/2006/customXml" ds:itemID="{65DE56F9-0B6B-47C3-A7AB-1D8AA3DD4038}">
  <ds:schemaRefs>
    <ds:schemaRef ds:uri="http://schemas.microsoft.com/sharepoint/v3/contenttype/forms"/>
  </ds:schemaRefs>
</ds:datastoreItem>
</file>

<file path=customXml/itemProps3.xml><?xml version="1.0" encoding="utf-8"?>
<ds:datastoreItem xmlns:ds="http://schemas.openxmlformats.org/officeDocument/2006/customXml" ds:itemID="{EC254FF2-2239-417B-900D-13EE42A7BDB7}">
  <ds:schemaRefs>
    <ds:schemaRef ds:uri="http://schemas.openxmlformats.org/officeDocument/2006/bibliography"/>
  </ds:schemaRefs>
</ds:datastoreItem>
</file>

<file path=customXml/itemProps4.xml><?xml version="1.0" encoding="utf-8"?>
<ds:datastoreItem xmlns:ds="http://schemas.openxmlformats.org/officeDocument/2006/customXml" ds:itemID="{E516FEE6-449B-423B-9283-71A0AA4A9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be8f07-e4ee-4143-a07d-f8738b74887b"/>
    <ds:schemaRef ds:uri="f87b4c9e-9982-445f-8964-79d02d48a6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Pressrelease - Nordisk Clean Solutions stärker sitt erbjudande inom professionell diskservice – breddar med hygien- och rengöringslösningar</Template>
  <TotalTime>0</TotalTime>
  <Pages>2</Pages>
  <Words>415</Words>
  <Characters>2615</Characters>
  <Application>Microsoft Office Word</Application>
  <DocSecurity>0</DocSecurity>
  <Lines>65</Lines>
  <Paragraphs>28</Paragraphs>
  <ScaleCrop>false</ScaleCrop>
  <HeadingPairs>
    <vt:vector size="2" baseType="variant">
      <vt:variant>
        <vt:lpstr>Title</vt:lpstr>
      </vt:variant>
      <vt:variant>
        <vt:i4>1</vt:i4>
      </vt:variant>
    </vt:vector>
  </HeadingPairs>
  <TitlesOfParts>
    <vt:vector size="1" baseType="lpstr">
      <vt:lpstr/>
    </vt:vector>
  </TitlesOfParts>
  <Company>GS Development</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Persson</dc:creator>
  <cp:keywords/>
  <cp:lastModifiedBy>Jessica Persson</cp:lastModifiedBy>
  <cp:revision>3</cp:revision>
  <cp:lastPrinted>2014-04-25T11:45:00Z</cp:lastPrinted>
  <dcterms:created xsi:type="dcterms:W3CDTF">2026-05-19T11:04:00Z</dcterms:created>
  <dcterms:modified xsi:type="dcterms:W3CDTF">2026-05-19T11:06:00Z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0x01010025DF74F79D3CCA419BECC9377023F0DD</vt:lpwstr>
  </property>
</Properties>
</file>